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13" w:rsidRDefault="00031613" w:rsidP="001A3888">
      <w:pPr>
        <w:spacing w:line="360" w:lineRule="auto"/>
        <w:jc w:val="both"/>
        <w:rPr>
          <w:b/>
          <w:bCs/>
          <w:spacing w:val="-5"/>
        </w:rPr>
      </w:pPr>
      <w:r w:rsidRPr="001A3888">
        <w:rPr>
          <w:b/>
          <w:bCs/>
          <w:spacing w:val="-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14pt">
            <v:imagedata r:id="rId5" o:title=""/>
          </v:shape>
        </w:pict>
      </w:r>
    </w:p>
    <w:p w:rsidR="00031613" w:rsidRPr="001A3888" w:rsidRDefault="00031613" w:rsidP="001A3888">
      <w:pPr>
        <w:spacing w:line="360" w:lineRule="auto"/>
        <w:rPr>
          <w:b/>
          <w:bCs/>
          <w:spacing w:val="-5"/>
        </w:rPr>
      </w:pPr>
      <w:r>
        <w:rPr>
          <w:b/>
          <w:bCs/>
          <w:spacing w:val="-5"/>
        </w:rPr>
        <w:t>1. Общие положения</w:t>
      </w:r>
    </w:p>
    <w:p w:rsidR="00031613" w:rsidRDefault="00031613" w:rsidP="00BD68AA">
      <w:pPr>
        <w:pStyle w:val="Heading1"/>
        <w:spacing w:line="276" w:lineRule="auto"/>
        <w:jc w:val="both"/>
        <w:rPr>
          <w:b/>
          <w:bCs/>
          <w:kern w:val="36"/>
          <w:sz w:val="24"/>
          <w:szCs w:val="24"/>
        </w:rPr>
      </w:pPr>
      <w:r>
        <w:rPr>
          <w:sz w:val="24"/>
          <w:szCs w:val="24"/>
        </w:rPr>
        <w:t xml:space="preserve">1.1. Настоящее Положение об охране жизни и здоровья воспитанников (далее – Положение) МАДОУ «Детский сад №282» Московского района г.Казани (далее – МАДОУ «Детский сад №282») регламентирует деятельность МАДОУ «Детский сад №282» по охране жизни и  здоровья воспитанников в соответствии с Федеральным законом от 29.12.2012 № 273-ФЗ "Об образовании в Российской Федерации", приказом Министерства здравоохранения Российской Федерации от 05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 (зарегистрирован в Министерстве юстиции РФ, регистрационный номер 31045 </w:t>
      </w:r>
      <w:r>
        <w:rPr>
          <w:spacing w:val="5"/>
          <w:sz w:val="24"/>
          <w:szCs w:val="24"/>
        </w:rPr>
        <w:t xml:space="preserve">от 17 января 2014 года), «Инструкцией по организации охраны жизни и здоровья детей в детских садах и на детских площадках», действующими СанПиН (далее – (по тексту) СанПиН </w:t>
      </w:r>
      <w:r>
        <w:rPr>
          <w:bCs/>
          <w:kern w:val="36"/>
          <w:sz w:val="24"/>
          <w:szCs w:val="24"/>
        </w:rPr>
        <w:t>2.4.1.3049-13)</w:t>
      </w:r>
    </w:p>
    <w:p w:rsidR="00031613" w:rsidRDefault="00031613" w:rsidP="00BD68AA">
      <w:pPr>
        <w:spacing w:line="276" w:lineRule="auto"/>
        <w:jc w:val="both"/>
      </w:pPr>
      <w:r>
        <w:rPr>
          <w:spacing w:val="5"/>
        </w:rPr>
        <w:t xml:space="preserve">1.2. Организация охраны жизни и  здоровья воспитанников в период обучения и воспитания </w:t>
      </w:r>
      <w:r>
        <w:t xml:space="preserve"> осуществляется МАДОУ «Детский сад №282».</w:t>
      </w:r>
    </w:p>
    <w:p w:rsidR="00031613" w:rsidRDefault="00031613" w:rsidP="00BD68AA">
      <w:pPr>
        <w:spacing w:line="276" w:lineRule="auto"/>
        <w:jc w:val="both"/>
      </w:pPr>
      <w:r>
        <w:t>1.3. МАДОУ «Детский сад №282» несет ответственность в установленном законодательством Российской Федерации порядке за жизнь и здоровье воспитанников.</w:t>
      </w:r>
    </w:p>
    <w:p w:rsidR="00031613" w:rsidRDefault="00031613" w:rsidP="00BD68AA">
      <w:pPr>
        <w:spacing w:line="276" w:lineRule="auto"/>
        <w:jc w:val="both"/>
      </w:pPr>
      <w:r>
        <w:t>1.4. Все без исключения работники МАДОУ «Детский сад №282» несут персональную ответственность за охрану жизни и здоровья воспитанников. Правила, изложенные в настоящем Положении, обязательны для исполнения всеми работниками МАДОУ «Детский сад №282».</w:t>
      </w:r>
    </w:p>
    <w:p w:rsidR="00031613" w:rsidRDefault="00031613" w:rsidP="00BD68AA">
      <w:pPr>
        <w:spacing w:line="276" w:lineRule="auto"/>
        <w:jc w:val="both"/>
      </w:pPr>
    </w:p>
    <w:p w:rsidR="00031613" w:rsidRPr="001A3888" w:rsidRDefault="00031613" w:rsidP="00BD68AA">
      <w:pPr>
        <w:spacing w:line="276" w:lineRule="auto"/>
        <w:jc w:val="both"/>
      </w:pPr>
      <w:r>
        <w:rPr>
          <w:b/>
        </w:rPr>
        <w:t>2. Общие требования безопасности</w:t>
      </w:r>
    </w:p>
    <w:p w:rsidR="00031613" w:rsidRDefault="00031613" w:rsidP="00BD68AA">
      <w:pPr>
        <w:spacing w:line="276" w:lineRule="auto"/>
        <w:jc w:val="both"/>
      </w:pPr>
      <w:r>
        <w:t>2.1. Каждый работник МАДОУ «Детский сад №282» должен знать и выполнять:</w:t>
      </w:r>
    </w:p>
    <w:p w:rsidR="00031613" w:rsidRDefault="00031613" w:rsidP="00BD68AA">
      <w:pPr>
        <w:numPr>
          <w:ilvl w:val="0"/>
          <w:numId w:val="1"/>
        </w:numPr>
        <w:spacing w:line="276" w:lineRule="auto"/>
        <w:jc w:val="both"/>
      </w:pPr>
      <w:r>
        <w:t>требования настоящего Положения;</w:t>
      </w:r>
    </w:p>
    <w:p w:rsidR="00031613" w:rsidRDefault="00031613" w:rsidP="00BD68AA">
      <w:pPr>
        <w:numPr>
          <w:ilvl w:val="0"/>
          <w:numId w:val="1"/>
        </w:numPr>
        <w:spacing w:line="276" w:lineRule="auto"/>
        <w:jc w:val="both"/>
      </w:pPr>
      <w:r>
        <w:t>инструкции по охране жизни и здоровья детей (при проведении НОД, во время режимных моментов и других видов деятельности воспитанников);</w:t>
      </w:r>
    </w:p>
    <w:p w:rsidR="00031613" w:rsidRDefault="00031613" w:rsidP="00BD68AA">
      <w:pPr>
        <w:numPr>
          <w:ilvl w:val="0"/>
          <w:numId w:val="1"/>
        </w:numPr>
        <w:spacing w:line="276" w:lineRule="auto"/>
        <w:jc w:val="both"/>
      </w:pPr>
      <w:r>
        <w:t>инструкцию по охране труда и технике безопасности;</w:t>
      </w:r>
    </w:p>
    <w:p w:rsidR="00031613" w:rsidRDefault="00031613" w:rsidP="00BD68AA">
      <w:pPr>
        <w:numPr>
          <w:ilvl w:val="0"/>
          <w:numId w:val="1"/>
        </w:numPr>
        <w:spacing w:line="276" w:lineRule="auto"/>
        <w:jc w:val="both"/>
      </w:pPr>
      <w:r>
        <w:t>правила пожарной безопасности, план эвакуации воспитанников и взрослых на случай возникновения пожара;</w:t>
      </w:r>
    </w:p>
    <w:p w:rsidR="00031613" w:rsidRDefault="00031613" w:rsidP="00BD68AA">
      <w:pPr>
        <w:numPr>
          <w:ilvl w:val="0"/>
          <w:numId w:val="1"/>
        </w:numPr>
        <w:spacing w:line="276" w:lineRule="auto"/>
        <w:jc w:val="both"/>
      </w:pPr>
      <w:r>
        <w:t>инструкции при иных чрезвычайных ситуациях;</w:t>
      </w:r>
    </w:p>
    <w:p w:rsidR="00031613" w:rsidRDefault="00031613" w:rsidP="00BD68AA">
      <w:pPr>
        <w:numPr>
          <w:ilvl w:val="0"/>
          <w:numId w:val="1"/>
        </w:numPr>
        <w:spacing w:line="276" w:lineRule="auto"/>
        <w:jc w:val="both"/>
      </w:pPr>
      <w:r>
        <w:t>действующие СанПиН;</w:t>
      </w:r>
    </w:p>
    <w:p w:rsidR="00031613" w:rsidRDefault="00031613" w:rsidP="00BD68AA">
      <w:pPr>
        <w:numPr>
          <w:ilvl w:val="0"/>
          <w:numId w:val="1"/>
        </w:numPr>
        <w:spacing w:line="276" w:lineRule="auto"/>
        <w:jc w:val="both"/>
      </w:pPr>
      <w:r>
        <w:t>инструкцию по оказанию первой помощи пострадавшим и уметь оказать первую помощь;</w:t>
      </w:r>
    </w:p>
    <w:p w:rsidR="00031613" w:rsidRDefault="00031613" w:rsidP="00BD68AA">
      <w:pPr>
        <w:numPr>
          <w:ilvl w:val="0"/>
          <w:numId w:val="1"/>
        </w:numPr>
        <w:spacing w:line="276" w:lineRule="auto"/>
        <w:jc w:val="both"/>
      </w:pPr>
      <w:r>
        <w:t>правила дорожного движения;</w:t>
      </w:r>
    </w:p>
    <w:p w:rsidR="00031613" w:rsidRDefault="00031613" w:rsidP="00BD68AA">
      <w:pPr>
        <w:numPr>
          <w:ilvl w:val="0"/>
          <w:numId w:val="1"/>
        </w:numPr>
        <w:spacing w:line="276" w:lineRule="auto"/>
        <w:jc w:val="both"/>
      </w:pPr>
      <w:r>
        <w:t>иные правила в соответствии с законодательством Российской Федерации.</w:t>
      </w:r>
    </w:p>
    <w:p w:rsidR="00031613" w:rsidRDefault="00031613" w:rsidP="00BD68AA">
      <w:pPr>
        <w:spacing w:line="276" w:lineRule="auto"/>
        <w:jc w:val="both"/>
      </w:pPr>
      <w:r>
        <w:t>2.2. На время кратковременной или долгосрочной замены воспитателя или младшего воспитателя сотрудники обязаны брать на себя функции по охране жизни и здоровья детей, спасению и эвакуации их в случае необходимости.</w:t>
      </w:r>
    </w:p>
    <w:p w:rsidR="00031613" w:rsidRDefault="00031613" w:rsidP="00BD68AA">
      <w:pPr>
        <w:spacing w:line="276" w:lineRule="auto"/>
        <w:jc w:val="both"/>
      </w:pPr>
      <w:r>
        <w:t>2.3. Для экстренной связи воспитатель, старшая медицинская сестра должны владеть информацией о воспитанниках и их родителях (законных представителях): адрес проживания, Ф.И.О. родителей, их место работы, контактные телефоны. Использовать персональные данные детей и родителей воспитанников вышеуказанные сотрудники имеют право только в пределах требований Закона о защите персональных данных.</w:t>
      </w:r>
    </w:p>
    <w:p w:rsidR="00031613" w:rsidRDefault="00031613" w:rsidP="00BD68AA">
      <w:pPr>
        <w:spacing w:line="276" w:lineRule="auto"/>
        <w:jc w:val="both"/>
      </w:pPr>
    </w:p>
    <w:p w:rsidR="00031613" w:rsidRDefault="00031613" w:rsidP="00BD68AA">
      <w:pPr>
        <w:spacing w:line="276" w:lineRule="auto"/>
        <w:jc w:val="both"/>
        <w:rPr>
          <w:b/>
        </w:rPr>
      </w:pPr>
      <w:r>
        <w:rPr>
          <w:b/>
        </w:rPr>
        <w:t>3. Требования к безопасности во время организации питания</w:t>
      </w:r>
    </w:p>
    <w:p w:rsidR="00031613" w:rsidRDefault="00031613" w:rsidP="00BD68AA">
      <w:pPr>
        <w:spacing w:line="276" w:lineRule="auto"/>
        <w:jc w:val="both"/>
      </w:pPr>
      <w:r>
        <w:t xml:space="preserve">3.1. МАДОУ «Детский сад №282» обязано создать условия для обеспечения питанием воспитанников. </w:t>
      </w:r>
    </w:p>
    <w:p w:rsidR="00031613" w:rsidRDefault="00031613" w:rsidP="00BD68AA">
      <w:pPr>
        <w:spacing w:line="276" w:lineRule="auto"/>
        <w:jc w:val="both"/>
      </w:pPr>
      <w:r>
        <w:t>3.2. Организация питания воспитанников и работников регламентируется локальным актом МАДОУ «Детский сад №282».</w:t>
      </w:r>
    </w:p>
    <w:p w:rsidR="00031613" w:rsidRDefault="00031613" w:rsidP="00BD68AA">
      <w:pPr>
        <w:spacing w:line="276" w:lineRule="auto"/>
        <w:jc w:val="both"/>
        <w:rPr>
          <w:b/>
        </w:rPr>
      </w:pPr>
    </w:p>
    <w:p w:rsidR="00031613" w:rsidRDefault="00031613" w:rsidP="00BD68AA">
      <w:pPr>
        <w:spacing w:line="276" w:lineRule="auto"/>
        <w:jc w:val="both"/>
        <w:rPr>
          <w:b/>
        </w:rPr>
      </w:pPr>
      <w:r>
        <w:rPr>
          <w:b/>
        </w:rPr>
        <w:t>4. Требования к оказанию первичной медико-санитарной помощи</w:t>
      </w:r>
    </w:p>
    <w:p w:rsidR="00031613" w:rsidRDefault="00031613" w:rsidP="00BD68AA">
      <w:pPr>
        <w:spacing w:line="276" w:lineRule="auto"/>
        <w:jc w:val="both"/>
      </w:pPr>
      <w:r>
        <w:t xml:space="preserve">4.1. 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</w:t>
      </w:r>
    </w:p>
    <w:p w:rsidR="00031613" w:rsidRDefault="00031613" w:rsidP="00BD68AA">
      <w:pPr>
        <w:spacing w:line="276" w:lineRule="auto"/>
        <w:jc w:val="both"/>
      </w:pPr>
      <w:r>
        <w:t>- при оказании первичной доврачебной медико-санитарной помощи в амбулаторных условиях по: вакцинации (проведению профилактических прививок), неотложной медицинской помощи, сестринскому делу в педиатрии;</w:t>
      </w:r>
    </w:p>
    <w:p w:rsidR="00031613" w:rsidRDefault="00031613" w:rsidP="00BD68AA">
      <w:pPr>
        <w:spacing w:line="276" w:lineRule="auto"/>
        <w:jc w:val="both"/>
      </w:pPr>
      <w:r>
        <w:t>- при оказании первичной врачебной медико-санитарной помощи в амбулаторных условиях по: вакцинации (проведению профилактических прививок), организации здравоохранения и общественному здоровью, педиатрии;</w:t>
      </w:r>
    </w:p>
    <w:p w:rsidR="00031613" w:rsidRDefault="00031613" w:rsidP="00BD68AA">
      <w:pPr>
        <w:spacing w:line="276" w:lineRule="auto"/>
        <w:jc w:val="both"/>
      </w:pPr>
      <w: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031613" w:rsidRDefault="00031613" w:rsidP="00BD68AA">
      <w:pPr>
        <w:spacing w:line="276" w:lineRule="auto"/>
        <w:jc w:val="both"/>
      </w:pPr>
      <w:r>
        <w:t>- при проведении медицинских смотров по: медицинским осмотрам (предварительным, периодическим), медицинским осмотрам профилактическим.</w:t>
      </w:r>
    </w:p>
    <w:p w:rsidR="00031613" w:rsidRDefault="00031613" w:rsidP="00BD68AA">
      <w:pPr>
        <w:spacing w:line="276" w:lineRule="auto"/>
        <w:jc w:val="both"/>
      </w:pPr>
      <w:r>
        <w:t xml:space="preserve">     Все перечисленные работы (услуги) проводятся на основании Лицензии на медицинскую деятельность (с приложением) МАДОУ «Детский сад №282» от 10.12.2015 №ЛО-16-01-004682, выданной Министерством здравоохранения Республики Татарстан.</w:t>
      </w:r>
    </w:p>
    <w:p w:rsidR="00031613" w:rsidRDefault="00031613" w:rsidP="00BD68AA">
      <w:pPr>
        <w:spacing w:line="276" w:lineRule="auto"/>
        <w:jc w:val="both"/>
      </w:pPr>
      <w:r>
        <w:rPr>
          <w:spacing w:val="5"/>
        </w:rPr>
        <w:t xml:space="preserve">4.2. Необходимым предварительным условием медицинского вмешательства является дача информированного добровольного согласия родителя (законного представителя) воспитанника на медицинское вмешательство с соблюдением требований, установленных статьей 20 Федерального закона от 21 ноября </w:t>
      </w:r>
      <w:smartTag w:uri="urn:schemas-microsoft-com:office:smarttags" w:element="metricconverter">
        <w:smartTagPr>
          <w:attr w:name="ProductID" w:val="2011 г"/>
        </w:smartTagPr>
        <w:r>
          <w:rPr>
            <w:spacing w:val="5"/>
          </w:rPr>
          <w:t>2011 г</w:t>
        </w:r>
      </w:smartTag>
      <w:r>
        <w:rPr>
          <w:spacing w:val="5"/>
        </w:rPr>
        <w:t xml:space="preserve">. № 323-ФЗ "Об основах охраны </w:t>
      </w:r>
      <w:r>
        <w:t>здоровья граждан в Российской Федерации" (далее - Федеральный закон № 323-ФЗ).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t xml:space="preserve">4.3. При организации медицинских осмотров (скринингов) воспитанников, в период обучения и воспитания в ДОУ, и оказании им первичной медико-санитарной помощи в плановой форме, ДОУ оказывает содействие в информировании родителей (законных представителей) воспитанников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</w:t>
      </w:r>
      <w:r>
        <w:rPr>
          <w:spacing w:val="5"/>
        </w:rPr>
        <w:t>видов медицинского вмешательства.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4.4. При оказании медицинской помощи воспитаннику по экстренным показаниям для устранения угрозы жизни без согласия родителей (законных представителей), согласно пункту 1 части 9 статьи 20 Федерального закона №323-ФЗ, медицинский работник информирует его родителей (законных представителей) об оказанной медицинской помощи.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4.5.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4.6. Медицинский и педагогический  персонал осуществляют пропаганду здорового образа жизни среди участников образовательных отношений </w:t>
      </w:r>
      <w:r>
        <w:t>МАДОУ «Детский сад №282»</w:t>
      </w:r>
      <w:r>
        <w:rPr>
          <w:spacing w:val="5"/>
        </w:rPr>
        <w:t>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4.7. Медицинский персонал доводит до сведения родителей (законных представителей) воспитанников результаты медицинских осмотров, даты проведения профилактических прививок.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4.8. Медицинский персонал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4.9. Медицинский персонал обеспечивает лекарственными препаратами аптечки первой помощи, находящимися в группах и на пищеблоке </w:t>
      </w:r>
      <w:r>
        <w:t>МАДОУ «Детский сад №282».</w:t>
      </w: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  <w:r>
        <w:rPr>
          <w:b/>
          <w:spacing w:val="5"/>
        </w:rPr>
        <w:t>5. Требования к оптимальной учебной, внеучебной нагрузки, режима НОД и продолжительности каникул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5.1. </w:t>
      </w:r>
      <w:r>
        <w:t xml:space="preserve">МАДОУ «Детский сад №282» </w:t>
      </w:r>
      <w:r>
        <w:rPr>
          <w:spacing w:val="5"/>
        </w:rPr>
        <w:t>обязано соблюдать санитарные нормы, предъявляемые к организации образовательного процесса, а именно к оптимальной учебной, внеучебной нагрузке, режиму НОД и продолжительности каникул (статья 41 ФЗ-273).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5.2. Организация образовательного процесса в </w:t>
      </w:r>
      <w:r>
        <w:t xml:space="preserve">МАДОУ «Детский сад №282» </w:t>
      </w:r>
      <w:r>
        <w:rPr>
          <w:spacing w:val="5"/>
        </w:rPr>
        <w:t xml:space="preserve">регламентируется календарным учебным графиком, учебным планом, разрабатываемыми и утверждаемыми </w:t>
      </w:r>
      <w:r>
        <w:t xml:space="preserve">МАДОУ «Детский сад №282» </w:t>
      </w:r>
      <w:r>
        <w:rPr>
          <w:spacing w:val="5"/>
        </w:rPr>
        <w:t xml:space="preserve">самостоятельно в соответствие с действующими СанПин и реализуемой образовательной программой </w:t>
      </w:r>
      <w:r>
        <w:t>МАДОУ «Детский сад №282</w:t>
      </w:r>
      <w:r>
        <w:rPr>
          <w:spacing w:val="5"/>
        </w:rPr>
        <w:t>».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5.3. Во время образовательного процесса в режиме дня педагогический работник должен соблюдать:</w:t>
      </w:r>
    </w:p>
    <w:p w:rsidR="00031613" w:rsidRDefault="00031613" w:rsidP="00BD68AA">
      <w:pPr>
        <w:numPr>
          <w:ilvl w:val="0"/>
          <w:numId w:val="2"/>
        </w:numPr>
        <w:spacing w:line="276" w:lineRule="auto"/>
        <w:jc w:val="both"/>
        <w:rPr>
          <w:spacing w:val="5"/>
        </w:rPr>
      </w:pPr>
      <w:r>
        <w:rPr>
          <w:spacing w:val="5"/>
        </w:rPr>
        <w:t>продолжительность непрерывного бодрствования детей;</w:t>
      </w:r>
    </w:p>
    <w:p w:rsidR="00031613" w:rsidRDefault="00031613" w:rsidP="00BD68AA">
      <w:pPr>
        <w:numPr>
          <w:ilvl w:val="0"/>
          <w:numId w:val="2"/>
        </w:numPr>
        <w:spacing w:line="276" w:lineRule="auto"/>
        <w:jc w:val="both"/>
        <w:rPr>
          <w:spacing w:val="5"/>
        </w:rPr>
      </w:pPr>
      <w:r>
        <w:rPr>
          <w:spacing w:val="5"/>
        </w:rPr>
        <w:t>продолжительность ежедневных прогулок;</w:t>
      </w:r>
    </w:p>
    <w:p w:rsidR="00031613" w:rsidRDefault="00031613" w:rsidP="00BD68AA">
      <w:pPr>
        <w:numPr>
          <w:ilvl w:val="0"/>
          <w:numId w:val="2"/>
        </w:numPr>
        <w:spacing w:line="276" w:lineRule="auto"/>
        <w:jc w:val="both"/>
        <w:rPr>
          <w:spacing w:val="5"/>
        </w:rPr>
      </w:pPr>
      <w:r>
        <w:rPr>
          <w:spacing w:val="5"/>
        </w:rPr>
        <w:t>продолжительность дневного сна;</w:t>
      </w:r>
    </w:p>
    <w:p w:rsidR="00031613" w:rsidRDefault="00031613" w:rsidP="00BD68AA">
      <w:pPr>
        <w:numPr>
          <w:ilvl w:val="0"/>
          <w:numId w:val="2"/>
        </w:numPr>
        <w:spacing w:line="276" w:lineRule="auto"/>
        <w:jc w:val="both"/>
        <w:rPr>
          <w:spacing w:val="5"/>
        </w:rPr>
      </w:pPr>
      <w:r>
        <w:rPr>
          <w:spacing w:val="5"/>
        </w:rPr>
        <w:t>продолжительность самостоятельной деятельности детей;</w:t>
      </w:r>
    </w:p>
    <w:p w:rsidR="00031613" w:rsidRDefault="00031613" w:rsidP="00BD68AA">
      <w:pPr>
        <w:numPr>
          <w:ilvl w:val="0"/>
          <w:numId w:val="2"/>
        </w:numPr>
        <w:spacing w:line="276" w:lineRule="auto"/>
        <w:jc w:val="both"/>
        <w:rPr>
          <w:spacing w:val="5"/>
        </w:rPr>
      </w:pPr>
      <w:r>
        <w:rPr>
          <w:spacing w:val="5"/>
        </w:rPr>
        <w:t>двигательный режим и закаливающие мероприятия;</w:t>
      </w:r>
    </w:p>
    <w:p w:rsidR="00031613" w:rsidRDefault="00031613" w:rsidP="00BD68AA">
      <w:pPr>
        <w:numPr>
          <w:ilvl w:val="0"/>
          <w:numId w:val="2"/>
        </w:numPr>
        <w:spacing w:line="276" w:lineRule="auto"/>
        <w:jc w:val="both"/>
        <w:rPr>
          <w:spacing w:val="5"/>
        </w:rPr>
      </w:pPr>
      <w:r>
        <w:rPr>
          <w:spacing w:val="5"/>
        </w:rPr>
        <w:t>расписание непосредственно образовательной деятельности с воспитанниками;</w:t>
      </w:r>
    </w:p>
    <w:p w:rsidR="00031613" w:rsidRDefault="00031613" w:rsidP="00BD68AA">
      <w:pPr>
        <w:numPr>
          <w:ilvl w:val="0"/>
          <w:numId w:val="2"/>
        </w:numPr>
        <w:spacing w:line="276" w:lineRule="auto"/>
        <w:jc w:val="both"/>
        <w:rPr>
          <w:spacing w:val="5"/>
        </w:rPr>
      </w:pPr>
      <w:r>
        <w:rPr>
          <w:spacing w:val="5"/>
        </w:rPr>
        <w:t>максимально допустимый объем образовательной нагрузки.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5.4. Необходимо помнить, что домашние задания дошкольникам не задаются.</w:t>
      </w:r>
    </w:p>
    <w:p w:rsidR="00031613" w:rsidRPr="00C05D67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5.5</w:t>
      </w:r>
      <w:r w:rsidRPr="00A62FD6">
        <w:rPr>
          <w:b/>
          <w:spacing w:val="5"/>
        </w:rPr>
        <w:t xml:space="preserve">. </w:t>
      </w:r>
      <w:r w:rsidRPr="00C05D67">
        <w:t xml:space="preserve">МАДОУ «Детский сад №282» </w:t>
      </w:r>
      <w:r w:rsidRPr="00C05D67">
        <w:rPr>
          <w:spacing w:val="5"/>
        </w:rPr>
        <w:t xml:space="preserve">может оказывать дополнительные образовательные услуги за пределами основной образовательной программы с учетом потребность семьи и на основании приложения к лицензии на право заниматься дополнительными образовательными услугами, а также в соответствии с уставом </w:t>
      </w:r>
      <w:r w:rsidRPr="00C05D67">
        <w:t>МАДОУ «Детский сад №282».</w:t>
      </w:r>
    </w:p>
    <w:p w:rsidR="00031613" w:rsidRPr="00C05D67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5.6. </w:t>
      </w:r>
      <w:r w:rsidRPr="00C05D67">
        <w:rPr>
          <w:spacing w:val="5"/>
        </w:rPr>
        <w:t xml:space="preserve">В </w:t>
      </w:r>
      <w:r w:rsidRPr="00C05D67">
        <w:t xml:space="preserve">МАДОУ «Детский сад №282» </w:t>
      </w:r>
      <w:r w:rsidRPr="00C05D67">
        <w:rPr>
          <w:spacing w:val="5"/>
        </w:rPr>
        <w:t>непрерывная продолжительность работы с ПЭВМ на развивающих игровых занятиях для детей 5 лет не должна превышать 10 минут, для детей 6 лет – 15 минут.</w:t>
      </w: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  <w:r>
        <w:rPr>
          <w:b/>
          <w:spacing w:val="5"/>
        </w:rPr>
        <w:t>6. Требования к организации пропаганды и обучения навыкам здорового образа жизни, требованиям охраны труда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6.1. В </w:t>
      </w:r>
      <w:r>
        <w:t xml:space="preserve">МАДОУ «Детский сад №282» </w:t>
      </w:r>
      <w:r>
        <w:rPr>
          <w:spacing w:val="5"/>
        </w:rPr>
        <w:t>педагогические работники обязаны осуществлять работу по пропаганде и обучению воспитанников навыкам здорового образа жизни, требованиям охраны труда.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6.2. В должностных инструкциях педагогических работников </w:t>
      </w:r>
      <w:r>
        <w:t xml:space="preserve">МАДОУ «Детский сад №282» </w:t>
      </w:r>
      <w:r>
        <w:rPr>
          <w:spacing w:val="5"/>
        </w:rPr>
        <w:t xml:space="preserve">должны быть включены обязанности по обеспечению охраны жизни и здоровья воспитанников во время пребывания в </w:t>
      </w:r>
      <w:r>
        <w:t>МАДОУ «Детский сад №282»</w:t>
      </w:r>
      <w:r>
        <w:rPr>
          <w:spacing w:val="5"/>
        </w:rPr>
        <w:t>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6.3. Администрация </w:t>
      </w:r>
      <w:r>
        <w:t xml:space="preserve">МАДОУ «Детский сад №282» </w:t>
      </w:r>
      <w:r>
        <w:rPr>
          <w:spacing w:val="5"/>
        </w:rPr>
        <w:t>обязана обеспечить условия для своевременного прохождения педагогическими и иными работниками обучения и проверки знаний и навыков в области охраны труда.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6.4. Для формирования сознательного и ответственного поведения в рамках реализации образовательной программы </w:t>
      </w:r>
      <w:r>
        <w:t xml:space="preserve">МАДОУ «Детский сад №282» </w:t>
      </w:r>
      <w:r>
        <w:rPr>
          <w:spacing w:val="5"/>
        </w:rPr>
        <w:t>с воспитанниками необходимо проводить мероприятия по правилам дорожного движения, пожарной и электробезопасности, по профилактике бытового травматизма и т.д. К данной работе необходимо активно подключать родителей.</w:t>
      </w: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  <w:r>
        <w:rPr>
          <w:b/>
          <w:spacing w:val="5"/>
        </w:rPr>
        <w:t>7. Требования к организации и созданию условий для профилактики заболеваний и оздоровления воспитанников, для занятия ими физкультурой и спортом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7.1. В </w:t>
      </w:r>
      <w:r>
        <w:t xml:space="preserve">МАДОУ «Детский сад №282» </w:t>
      </w:r>
      <w:r>
        <w:rPr>
          <w:spacing w:val="5"/>
        </w:rPr>
        <w:t>обеспечивается соблюдение гигиенических требований на мероприятиях с использованием компьютерной техники: организуется проведение комплекса упражнений для глаз.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7.2. Мероприятия с использованием компьютерной техники в </w:t>
      </w:r>
      <w:r>
        <w:t xml:space="preserve">МАДОУ «Детский сад №282» </w:t>
      </w:r>
      <w:r>
        <w:rPr>
          <w:spacing w:val="5"/>
        </w:rPr>
        <w:t>организуются в соответствии с гигиеническими требованиями к видеодисплейным терминалам, персональным электронно-вычислительным машинам.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7.3. В работе используются только исправные технические средства обучения: магнитофон, телевизор и др. Работникам </w:t>
      </w:r>
      <w:r>
        <w:t xml:space="preserve">МАДОУ «Детский сад №282» </w:t>
      </w:r>
      <w:r>
        <w:rPr>
          <w:spacing w:val="5"/>
        </w:rPr>
        <w:t>запрещается оставлять без присмотра включенные в электросеть приборы и ТСО. Не допускать включения и отключения ТСО детьми. Следить, чтобы воспитанники не дотрагивались к включенным ТСО, электрошнурам, электрическим гирляндам и пр.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7.4. Длительность просмотра диафильмов (мультфильмов) должна составлять не более 15 минут.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7.5. Длительность просмотра телепередач должна составлять для детей 4-5 лет – 20 минут, для детей 6 лет-7 лет – до 30 минут.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7.6. </w:t>
      </w:r>
      <w:r>
        <w:t xml:space="preserve">МАДОУ «Детский сад №282» </w:t>
      </w:r>
      <w:r>
        <w:rPr>
          <w:spacing w:val="5"/>
        </w:rPr>
        <w:t>обязано осуществлять комплекс мероприятий по воспитанию и формированию правильной осанки и рабочей позы у воспитанников.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7.7. После перенесенных заболеваний дети допускаются к занятиям физкультурой только со справками врача.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7.8.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7.9.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7.10. В </w:t>
      </w:r>
      <w:r>
        <w:t xml:space="preserve">МАДОУ «Детский сад №282» </w:t>
      </w:r>
      <w:r>
        <w:rPr>
          <w:spacing w:val="5"/>
        </w:rPr>
        <w:t>используются следующие формы двигательной активности: утренняя гимнастика, занятия физической культурой в помещении и на воздухе, физкультурные минутки, динамические паузы, подвижные игры, спортивные упражнения и другие.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7.11. Для реализации двигательной деятельности воспитанников используется исправное оборудование и инвентарь физкультурного зала и спортивной площадки в соответствии с возрастом и ростом ребенка. Занятия по физическому развитию воспитанников на открытом воздухе проводятся только при отсутствии у детей медицинских показаний и в облегченной одежде, соответствующей погодным условиям. Занятия по физической культуре в помещении музыкально-спортивного зала проводятся с детьми только при отсутствии у детей медицинских показаний и наличии спортивной формы.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7.12. Занятия по физическому развитию для детей в возрасте от 3-7 лет организуются не менее 3 раз в неделю. Длительность занятий по физическому развитию соответствует рекомендациям  действующих СанПиН.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7.14.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7.15. При организации закаливания в </w:t>
      </w:r>
      <w:r>
        <w:t xml:space="preserve">МАДОУ «Детский сад №282» </w:t>
      </w:r>
      <w:r>
        <w:rPr>
          <w:spacing w:val="5"/>
        </w:rPr>
        <w:t xml:space="preserve">реализуются основные гигиенические принципы – постепенность, систематичность, комплексность и учет индивидуальных особенностей ребенка. 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7.16. Закаливание включает комплекс мероприятий: широкая аэрация помещений, правильно организованная прогулка, физические и спортивные упражнений, хождение босиком по тактильным дорожкам после дневного сна и другие водные, воздушные и солнечные процедуры.</w:t>
      </w: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  <w:r>
        <w:rPr>
          <w:b/>
          <w:spacing w:val="5"/>
        </w:rPr>
        <w:t>8. Требования к организации периодических осмотров и диспансеризации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8.1. В </w:t>
      </w:r>
      <w:r>
        <w:t xml:space="preserve">МАДОУ «Детский сад №282» </w:t>
      </w:r>
      <w:r>
        <w:rPr>
          <w:spacing w:val="5"/>
        </w:rPr>
        <w:t>медицинский персонал организует периодическое наблюдение за детьми и плановую диспансеризацию воспитанников.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8.2. Персонал </w:t>
      </w:r>
      <w:r>
        <w:t xml:space="preserve">МАДОУ «Детский сад №282» </w:t>
      </w:r>
      <w:r>
        <w:rPr>
          <w:spacing w:val="5"/>
        </w:rPr>
        <w:t xml:space="preserve"> проходит предварительные, при поступлении на работу, и периодические медицинские осмотры в установленном законодательстве порядке. 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8.3. Каждый работник </w:t>
      </w:r>
      <w:r>
        <w:t xml:space="preserve">МАДОУ «Детский сад №282» </w:t>
      </w:r>
      <w:r>
        <w:rPr>
          <w:spacing w:val="5"/>
        </w:rPr>
        <w:t xml:space="preserve">имеет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При отсутствии сведений о профилактических прививках работники, поступающие в </w:t>
      </w:r>
      <w:r>
        <w:t>МАДОУ «Детский сад №282»</w:t>
      </w:r>
      <w:r>
        <w:rPr>
          <w:spacing w:val="5"/>
        </w:rPr>
        <w:t>, должны быть привиты в соответствии с национальным календарем профилактических прививок.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8.4. Не допускаются к работе на пищеблоке и в групповых помещениях к накрыванию столов (сервировке)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8.5. Персонал </w:t>
      </w:r>
      <w:r>
        <w:t xml:space="preserve">МАДОУ «Детский сад №282» </w:t>
      </w:r>
      <w:r>
        <w:rPr>
          <w:spacing w:val="5"/>
        </w:rPr>
        <w:t>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8.6. Воспитатели,  младшие воспитатели и работники пищеблока  обеспечиваются спецодеждой (халаты и спец.костюмы светлых тонов).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8.7. Перед входом в санитарную (туалетную) комнату персонал должен снимать халат и после выхода тщательно мыть руки с мылом; работники не имеют право пользоваться детским туалетом.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8.8. У младшего воспитателя дополнительно должны быть: фартук, колпак или косынка для получения и раздачи пищи, фартук для мытья посуды и специальный (темных тонов) халат для уборки помещений.</w:t>
      </w: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  <w:r>
        <w:rPr>
          <w:b/>
          <w:spacing w:val="5"/>
        </w:rPr>
        <w:t>9. Требования к условиям, обеспечивающим профилактику и запрещение курения, употребления алкогольных и слабоалкогольных напитков, психоактивных веществ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9.1. В </w:t>
      </w:r>
      <w:r>
        <w:t xml:space="preserve">МАДОУ «Детский сад №282» </w:t>
      </w:r>
      <w:r>
        <w:rPr>
          <w:spacing w:val="5"/>
        </w:rPr>
        <w:t>должна осуществляться работа по профилактике и запрещению курения, употреблению алкогольных, слабоалкогольных напитков, наркотических веществ и психотропных веществ, их прекурсоров и аналогов и других одурманивающих веществ с работниками и родителями (законными представителями) воспитанников (беседы, тренинги, ролевые игры, проектная деятельность, лекции и т.д.) (п.7 ч.1 ст.41 273-ФЗ).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9.2. Запрещается курение табака в здании и на территории </w:t>
      </w:r>
      <w:r>
        <w:t xml:space="preserve">МАДОУ «Детский сад №282» </w:t>
      </w:r>
      <w:r>
        <w:rPr>
          <w:spacing w:val="5"/>
        </w:rPr>
        <w:t xml:space="preserve">(п.1 ч.1 ст.12 ФЗ-15). На здании должны быть размещены таблички, запрещающие курение на территории </w:t>
      </w:r>
      <w:r>
        <w:t xml:space="preserve">МАДОУ «Детский сад №282» </w:t>
      </w:r>
      <w:r>
        <w:rPr>
          <w:spacing w:val="5"/>
        </w:rPr>
        <w:t xml:space="preserve"> (ч.2 ст.15 ФЗ-15).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9.3. Запрещается распитие алкогольных и слабоалкогольных напитков в здании  и на территории </w:t>
      </w:r>
      <w:r>
        <w:t>МАДОУ «Детский сад №282»</w:t>
      </w:r>
      <w:r>
        <w:rPr>
          <w:spacing w:val="5"/>
        </w:rPr>
        <w:t xml:space="preserve">. В случае выявления лиц, распивающих спиртные напитки на территории </w:t>
      </w:r>
      <w:r>
        <w:t xml:space="preserve">МАДОУ «Детский сад №282» </w:t>
      </w:r>
      <w:r>
        <w:rPr>
          <w:spacing w:val="5"/>
        </w:rPr>
        <w:t>незамедлительно вызывать сотрудников полиции.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9.4. Администрация </w:t>
      </w:r>
      <w:r>
        <w:t xml:space="preserve">МАДОУ «Детский сад №282» </w:t>
      </w:r>
      <w:r>
        <w:rPr>
          <w:spacing w:val="5"/>
        </w:rPr>
        <w:t>вправе применить дисциплинарное взыскание в отношении сотрудников, нарушающих антиалкогольный и антитабачный закон.</w:t>
      </w: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  <w:r>
        <w:rPr>
          <w:b/>
          <w:spacing w:val="5"/>
        </w:rPr>
        <w:t xml:space="preserve">10. Требования к организации обеспечения безопасности воспитанников во время пребывания в </w:t>
      </w:r>
      <w:r w:rsidRPr="00C05D67">
        <w:rPr>
          <w:b/>
        </w:rPr>
        <w:t>МАДОУ «Детский сад №282»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10.1. В </w:t>
      </w:r>
      <w:r>
        <w:t xml:space="preserve">МАДОУ «Детский сад №282» </w:t>
      </w:r>
      <w:r>
        <w:rPr>
          <w:spacing w:val="5"/>
        </w:rPr>
        <w:t xml:space="preserve">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санитарно-эпидемиологических правил и нормативов, при организации образовательного процесса, требованиям пожарной безопасности (ч.6 ст.28 273-ФЗ). В случае наличия в акте замечаний, рекомендаций, </w:t>
      </w:r>
      <w:r>
        <w:t xml:space="preserve">МАДОУ «Детский сад №282» </w:t>
      </w:r>
      <w:r>
        <w:rPr>
          <w:spacing w:val="5"/>
        </w:rPr>
        <w:t>обязано устранить их в установленные сроки.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10.2. В </w:t>
      </w:r>
      <w:r>
        <w:t xml:space="preserve">МАДОУ «Детский сад №282» </w:t>
      </w:r>
      <w:r>
        <w:rPr>
          <w:spacing w:val="5"/>
        </w:rPr>
        <w:t>должна быть система обеспечения безопасности: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- </w:t>
      </w:r>
      <w:r>
        <w:t xml:space="preserve">МАДОУ «Детский сад №282» </w:t>
      </w:r>
      <w:r>
        <w:rPr>
          <w:spacing w:val="5"/>
        </w:rPr>
        <w:t>должно иметь периметральное ограждение территории, ограждение не должно иметь проемов во избежание проникновения бродячих собак и самовольного ухода детей;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- на территории </w:t>
      </w:r>
      <w:r>
        <w:t xml:space="preserve">МАДОУ «Детский сад №282» </w:t>
      </w:r>
      <w:r>
        <w:rPr>
          <w:spacing w:val="5"/>
        </w:rPr>
        <w:t>должно быть уличное освещение;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- на территории </w:t>
      </w:r>
      <w:r>
        <w:t xml:space="preserve">МАДОУ «Детский сад №282» </w:t>
      </w:r>
      <w:r>
        <w:rPr>
          <w:spacing w:val="5"/>
        </w:rPr>
        <w:t>должны отсутствовать разрушенные, находящиеся в аварийном состоянии здания, помещения, спортивные сооружения;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spacing w:val="5"/>
        </w:rPr>
        <w:t xml:space="preserve">- все оборудование на прогулочных участках (малые игровые формы) должно быть в исправном состоянии: без острых углов, выступов, гвоздей, шероховатостей и выступающих болтов; </w:t>
      </w:r>
      <w:r>
        <w:rPr>
          <w:color w:val="000000"/>
        </w:rPr>
        <w:t xml:space="preserve"> лесенки должны быть устойчивы и иметь прочные рейки, перила, отвечать возрасту детей и санитарным требованиям; запрещается вбивать гвозди в песочницах, на игровых конструкциях на уровне роста детей; запрещается устанавливать кирпичные бордюры острым углом вверх вокруг клумб, цветников;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ворота детского сада должны быть закрыты на засов, входные двери в здание, двери  подсобных  помещений должны быть также закрыты и снабжены запорами на высоте, недоступной детям;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должна быть обеспечена ночная  охрана;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в </w:t>
      </w:r>
      <w:r>
        <w:t xml:space="preserve">МАДОУ «Детский сад №282» </w:t>
      </w:r>
      <w:r>
        <w:rPr>
          <w:color w:val="000000"/>
        </w:rPr>
        <w:t>должен быть организован пропускной режим с целью обеспечения порядка и недопущения посторонних лиц в помещения  МБДОУ «Детский сад №58»;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в </w:t>
      </w:r>
      <w:r>
        <w:t xml:space="preserve">МАДОУ «Детский сад №282» </w:t>
      </w:r>
      <w:r>
        <w:rPr>
          <w:color w:val="000000"/>
        </w:rPr>
        <w:t xml:space="preserve"> должно быть предусмотрено рациональное размещение учебного оборудования, ТСО в целях повышения безопасности труда;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в </w:t>
      </w:r>
      <w:r>
        <w:t xml:space="preserve">МАДОУ «Детский сад №282» </w:t>
      </w:r>
      <w:r>
        <w:rPr>
          <w:color w:val="000000"/>
        </w:rPr>
        <w:t>на видных местах во всех групповых и вспомогательных кабинетах и помещениях должны быть размещены инструкции по охране труда, охране жизни и здоровья воспитанников во время проведения образовательного процесса;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в </w:t>
      </w:r>
      <w:r>
        <w:t xml:space="preserve">МАДОУ «Детский сад №282» </w:t>
      </w:r>
      <w:r>
        <w:rPr>
          <w:color w:val="000000"/>
        </w:rPr>
        <w:t xml:space="preserve"> в специально отведенном месте должны находиться стенды по охране труда, охране жизни и здоровья воспитанников;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в </w:t>
      </w:r>
      <w:r>
        <w:t xml:space="preserve">МАДОУ «Детский сад №282» </w:t>
      </w:r>
      <w:r>
        <w:rPr>
          <w:color w:val="000000"/>
        </w:rPr>
        <w:t>должен проводиться плановый и внеплановый (по необходимости) инструктаж по охране труда, охране жизни и здоровья воспитанников во время пребывания в образовательной организации, запись и личная подпись инструктируемого должна быть занесена в Журнал о проведении инструктажа;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в </w:t>
      </w:r>
      <w:r>
        <w:t xml:space="preserve">МАДОУ «Детский сад №282» </w:t>
      </w:r>
      <w:r>
        <w:rPr>
          <w:color w:val="000000"/>
        </w:rPr>
        <w:t>должен быть разработан «Паспорт дорожной безопасности», Паспорт безопасности (технической, электро-, пожарной безопасности), Паспорт объекта системы социальной защиты населения.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10.3. При организации образовательного процесса следует оградить детей от воздействия следующих опасных и вредных факторов: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несоблюдение детьми правил безопасного поведения при перемещении из одного помещения в другое, особенно при спуске или подъеме по лестнице – причина различных травм у детей.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10.4. Родители (законные представители) воспитанников </w:t>
      </w:r>
      <w:r>
        <w:t xml:space="preserve">МАДОУ «Детский сад №282» </w:t>
      </w:r>
      <w:r>
        <w:rPr>
          <w:color w:val="000000"/>
        </w:rPr>
        <w:t xml:space="preserve">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  с обязательным предъявлением документа, удостоверяющего личность доверенного лица.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10.5. Запрещается отдавать детей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полицию (действовать по обстоятельствам).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10.6. Запрещается впускать на территорию и в здание </w:t>
      </w:r>
      <w:r>
        <w:t xml:space="preserve">МАДОУ «Детский сад №282» </w:t>
      </w:r>
      <w:r>
        <w:rPr>
          <w:color w:val="000000"/>
        </w:rPr>
        <w:t>неизвестных лиц, без предъявления ими документа, удостоверяющего их личность.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10.7.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прошедшие инструктаж по охране жизни и здоровья воспитанников, охране труда, медицинский осмотр и не имеющие противопоказаний по состоянию здоровья, а также не имеющие судимость. 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10.8. Ежедневный утренний прием детей проводится воспитателем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ринита,  явлений интоксикации) ребенку проводится термометрия и по решению медицинского работника, во избежание заражения здоровых детей, данный ребенок не принимается в детский коллектив и отправляется с родителями (законными представителями) домой. 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10.9. Воспитатель обеспечивает контроль за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  необходимо следить за тем, чтобы дети без разрешения воспитателя не ели никаких растений, ягод, грибов, трав). Каждый ребенок должен иметь индивидуальную расческу, полотенце, носовой платок.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10.10. Во время образовательного процесса, во время сна запрещается оставлять воспитанников без наблюдения воспитателя.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10.11. Необходимо исключить ситуацию травмирования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10.12. Воспитатель обеспечивает соблюдение требований к содержанию в группе растений: не допускает содержания в группах ядовитых и колючих растений; комнатные растения в уголках природы размещаются с таким расчетом, чтобы ребенок мог осуществлять уход за ними, стоя на полу; при поливе растений ребенок должен держать лейку ниже уровня своей груди, чтобы вода не стекала за рукава и не попадала на одежду; на подоконниках помещений групп и кабинетов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65–70 см от пола.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10.13. Воспитатель должен обеспечивать требования к организации общественно-полезного труда детей: при выполнении поручений, связанных с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 горячей пищи, воды и прочих горячих предметов; общественно-полезный труд детей старшей и подготовительной групп, 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 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10.14. При организации прогулок, труда в огороде, цветнике воспитатель обязан  оградить детей от воздействия следующих опасных и вредных факторов, характерных </w:t>
      </w:r>
      <w:r>
        <w:rPr>
          <w:iCs/>
          <w:color w:val="000000"/>
        </w:rPr>
        <w:t xml:space="preserve">для </w:t>
      </w:r>
      <w:r>
        <w:rPr>
          <w:iCs/>
          <w:color w:val="000000"/>
          <w:u w:val="single"/>
        </w:rPr>
        <w:t>всех</w:t>
      </w:r>
      <w:r>
        <w:rPr>
          <w:i/>
          <w:iCs/>
          <w:color w:val="000000"/>
        </w:rPr>
        <w:t xml:space="preserve"> </w:t>
      </w:r>
      <w:r>
        <w:rPr>
          <w:iCs/>
          <w:color w:val="000000"/>
          <w:u w:val="single"/>
        </w:rPr>
        <w:t>сезонов:</w:t>
      </w:r>
      <w:r>
        <w:rPr>
          <w:color w:val="000000"/>
        </w:rPr>
        <w:t xml:space="preserve"> падение с горок, «шведских стенок» в случаях отсутствия страховки воспитателя; травмирование торчащими из земли металлическими или деревянными стойками предметов, невысокими пеньками на площадках для подвижных игр;  укусы животных (собак, кошек); порезы, уколы битым стеклом, сухими ветками, сучками на деревьях, кустарниках, занозы от палок, досок, деревянных игрушек и пр.; травмирование ног воспитанников при наличии ямок и выбоин на участке, спрыгивании со стационарного оборудования без страховки воспитателя; самовольный уход воспитанника за пределы детского сада.  Запрещено организовывать игры на хозяйственном дворе, возле склада. 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10.15. При организации прогулок, труда в огороде, цветнике воспитатель обязана  оградить детей от воздействия следующих опасных и вредных факторов, характерных </w:t>
      </w:r>
      <w:r>
        <w:rPr>
          <w:iCs/>
          <w:color w:val="000000"/>
        </w:rPr>
        <w:t xml:space="preserve">для </w:t>
      </w:r>
      <w:r>
        <w:rPr>
          <w:iCs/>
          <w:color w:val="000000"/>
          <w:u w:val="single"/>
        </w:rPr>
        <w:t>осенне</w:t>
      </w:r>
      <w:r>
        <w:rPr>
          <w:i/>
          <w:iCs/>
          <w:color w:val="000000"/>
        </w:rPr>
        <w:t>-</w:t>
      </w:r>
      <w:r>
        <w:rPr>
          <w:iCs/>
          <w:color w:val="000000"/>
          <w:u w:val="single"/>
        </w:rPr>
        <w:t>весеннего</w:t>
      </w:r>
      <w:r>
        <w:rPr>
          <w:i/>
          <w:iCs/>
          <w:color w:val="000000"/>
        </w:rPr>
        <w:t xml:space="preserve"> </w:t>
      </w:r>
      <w:r>
        <w:rPr>
          <w:iCs/>
          <w:color w:val="000000"/>
        </w:rPr>
        <w:t>п</w:t>
      </w:r>
      <w:r>
        <w:rPr>
          <w:color w:val="000000"/>
        </w:rPr>
        <w:t>ериода: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 травмы, ушибы при катании на велосипедах, самокатах;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10.16. При организации прогулок, труда в цветнике воспитатель обязан  оградить детей от воздействия следующих опасных и вредных факторов, характерных для </w:t>
      </w:r>
      <w:r>
        <w:rPr>
          <w:iCs/>
          <w:color w:val="000000"/>
          <w:u w:val="single"/>
        </w:rPr>
        <w:t>зимнего времени</w:t>
      </w:r>
      <w:r>
        <w:rPr>
          <w:color w:val="000000"/>
        </w:rPr>
        <w:t> года: обморожение, переохлаждение или перегревание организма детей;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 травмы во время игр на не очищенных от снега, льда площадках; травмы от падающих с крыш сосулек, свисающих глыб снега в период оттепели;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обуви; заражение желудочно-кишечными болезнями, заболевание ОРЗ, если ребенок будет брать в рот грязный и холодный снег, сосульки.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10.17. При организации прогулок, труда в цветнике воспитатель обязан  оградить детей от воздействия следующих опасных и вредных факторов, характерных для </w:t>
      </w:r>
      <w:r>
        <w:rPr>
          <w:iCs/>
          <w:color w:val="000000"/>
          <w:u w:val="single"/>
        </w:rPr>
        <w:t>летнего времени</w:t>
      </w:r>
      <w:r>
        <w:rPr>
          <w:color w:val="000000"/>
        </w:rPr>
        <w:t> года: травмирование ног воспитанников при ходьбе босиком, играх на траве, песке (камни, острые предметы и т. д.); укусы животных (собак, кошек); насекомых (клещей, представляющих угрозу заражения опасными заболеваниями); отравление ядовитыми растениями, плодами, грибами;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 солнечный и тепловой удары; обезвоживание (соблюдение питьевого режима); заболевание аллергией в период цветения кустарников, деревьев и др. растений.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10.18. Ножницы для организации продуктивных видов деятельности (как в совместной деятельности воспитателя и детей, так и в самостоятельной деятельности детей) должны быть с тупыми концами и  с хорошо закрепленными рукоятками.  Пользоваться ими дети могут только под руководством и наблюдением воспитателя. Ножницы должны храниться в недоступном для детей месте.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10.19. Во время организации детей на прогулку, с большой частью детей воспитатель выходит на игровую площадку; оставшиеся дети выходят под присмотром младшего воспитателя. Воспитатель и младший воспитатель обеспечивают наблюдение, контроль за спокойным выходом воспитанников из помещения и </w:t>
      </w:r>
      <w:r>
        <w:t>МАДОУ «Детский сад №282»</w:t>
      </w:r>
      <w:r>
        <w:rPr>
          <w:color w:val="000000"/>
        </w:rPr>
        <w:t>, спуска с крыльца (особенно при неблагоприятных погодных условиях - в гололед).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10.20. При проведении прогулок воспитатель предварительно проводит осмотр 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10.21. Не допускается организация прогулки  на одном игровом участке одновременно двух и более групп воспитанников.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10.22. Во время организации прогулки воспитатель обязан соблюдать длительность прогулки в соответствии с установленным режимом дня, учитывать погодные условия (при температуре воздуха ниже минус 15 градусов Цельсия и скорости ветра более 7 метров в секунду продолжительность прогулки рекомендуется сокращать – действующие СанПиН, п. 11.5).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10.23. По окончании прогулки воспитатель организует спокойный заход воспитанников в помещение </w:t>
      </w:r>
      <w:r>
        <w:t xml:space="preserve">МАДОУ «Детский сад №282» </w:t>
      </w:r>
      <w:r>
        <w:rPr>
          <w:color w:val="000000"/>
        </w:rPr>
        <w:t>(в группах раннего и младшего дошкольного возраста 1-я подгруппа в сопровождении младшего воспитателя заходит в здание  и раздевается под его присмотром, 2-я – заходит в сопровождении воспитателя). 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10.24.    При выходе за пределы </w:t>
      </w:r>
      <w:r>
        <w:t xml:space="preserve">МАДОУ «Детский сад №282» </w:t>
      </w:r>
      <w:r>
        <w:rPr>
          <w:color w:val="000000"/>
        </w:rPr>
        <w:t xml:space="preserve">группу воспитанников должны сопровождать не менее 2 взрослых. В ходе движения один взрослый идет впереди колонны, а другой сзади, при этом в руках у каждого взрослого сигнальный  флажок. Если в  </w:t>
      </w:r>
      <w:r w:rsidRPr="00C05D67">
        <w:rPr>
          <w:color w:val="000000"/>
        </w:rPr>
        <w:t>МБДОУ «Детский сад №58»</w:t>
      </w:r>
      <w:r>
        <w:rPr>
          <w:color w:val="000000"/>
        </w:rPr>
        <w:t xml:space="preserve"> по какой-либо причине остаются некоторые дети из группы, то они, по указанию руководителя </w:t>
      </w:r>
      <w:r>
        <w:t>МАДОУ «Детский сад №282</w:t>
      </w:r>
      <w:r>
        <w:rPr>
          <w:color w:val="000000"/>
        </w:rPr>
        <w:t>», должны находиться под присмотром определенного сотрудника. 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 10.25. При проведении экскурсий за пределы </w:t>
      </w:r>
      <w:r>
        <w:t xml:space="preserve">МАДОУ «Детский сад №282» </w:t>
      </w:r>
      <w:r>
        <w:rPr>
          <w:color w:val="000000"/>
        </w:rPr>
        <w:t xml:space="preserve"> воспитатель предварительно  осматривает место (участок). С целью обеспечения безопасности детей воспитатель должен соблюдать маршрут движения воспитанников  в соответствии  утвержденного руководителем  </w:t>
      </w:r>
      <w:r w:rsidRPr="00C05D67">
        <w:rPr>
          <w:color w:val="000000"/>
        </w:rPr>
        <w:t>МБДОУ «Детский сад №58»</w:t>
      </w:r>
      <w:r>
        <w:rPr>
          <w:color w:val="000000"/>
        </w:rPr>
        <w:t xml:space="preserve"> маршрута движения  к определенному объекту.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10.26. При переходе с детьми через улицу необходимо соблюдать осторожность и строго выполнять правила дорожного движения. Избегать прогулок по улицам с большим движением автотранспорта. 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10.27. В жаркое время во избежание перегрева дети должны носить легкие головные уборы. Солнечные ванны даются только по разрешению и под наблюдением медицинского работника.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 10.28. Должно быть организовано тщательное наблюдение за тем, чтобы дети не уходили за пределы участка </w:t>
      </w:r>
      <w:r>
        <w:t xml:space="preserve">МАДОУ «Детский сад №282» </w:t>
      </w:r>
      <w:r>
        <w:rPr>
          <w:color w:val="000000"/>
        </w:rPr>
        <w:t xml:space="preserve">. В случаях самовольного ухода воспитанника во время пребывания в </w:t>
      </w:r>
      <w:r>
        <w:t xml:space="preserve">МАДОУ «Детский сад №282», </w:t>
      </w:r>
      <w:r>
        <w:rPr>
          <w:color w:val="000000"/>
        </w:rPr>
        <w:t xml:space="preserve">воспитатель должен поставить в известность администрацию </w:t>
      </w:r>
      <w:r>
        <w:t>МАДОУ «Детский сад №282»</w:t>
      </w:r>
      <w:r>
        <w:rPr>
          <w:color w:val="000000"/>
        </w:rPr>
        <w:t xml:space="preserve">, родителей (законных представителей) воспитанника. Руководитель или лицо, его заменяющее,  немедленно организует поиск воспитанника  (отправляет на его розыски   сотрудников, свободных от работы с детьми), сообщает в ближайшее отделение полиции о факте самовольного ухода, сообщает приметы (внешний вид, возраст, дает описание одежды), обстоятельства случившегося. Руководитель </w:t>
      </w:r>
      <w:r>
        <w:t xml:space="preserve">МАДОУ «Детский сад №282» </w:t>
      </w:r>
      <w:r>
        <w:rPr>
          <w:color w:val="000000"/>
        </w:rPr>
        <w:t xml:space="preserve"> также незамедлительно информирует о факте самовольного ухода Учредителя.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 10.29. Педагогический работник, допустивший невыполнение или нарушение инструкции по охране жизни и здоровья воспитанников во время образовательного процесса в режиме дня с 6.30 до 18.30. привлекается к дисциплинарной ответственности.</w:t>
      </w:r>
    </w:p>
    <w:p w:rsidR="00031613" w:rsidRDefault="00031613" w:rsidP="00BD68AA">
      <w:pPr>
        <w:shd w:val="clear" w:color="auto" w:fill="FFFFFF"/>
        <w:spacing w:line="276" w:lineRule="auto"/>
        <w:jc w:val="both"/>
        <w:rPr>
          <w:b/>
          <w:color w:val="000000"/>
        </w:rPr>
      </w:pPr>
    </w:p>
    <w:p w:rsidR="00031613" w:rsidRDefault="00031613" w:rsidP="00BD68AA">
      <w:pPr>
        <w:shd w:val="clear" w:color="auto" w:fill="FFFFF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11. Требования к обеспечению безопасности на прогулочных площадках и спортивному инвентарю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b/>
          <w:bCs/>
          <w:color w:val="000000"/>
        </w:rPr>
        <w:t> </w:t>
      </w:r>
      <w:r>
        <w:rPr>
          <w:color w:val="000000"/>
        </w:rPr>
        <w:t>11.1. Спортивная площадка  и физкультурное  оборудование должно соответствовать требованиям строительных норм и правил, санитарных  правил, пожарной безопасности для образовательных учреждений, профилактики и предупреждения травматизма (ГОСТ Р 52024 -2003, ГОСТ Р 52025 -2003).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11.2.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 (ГОСТ Р 52024 -2003).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 11.3. Используемые при прыжках маты должны соответствовать требованиям техники безопасности и храниться в соответствии с требованиями (п.3 ч.4 статьи 41 273-ФЗ). 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 11.4. </w:t>
      </w:r>
      <w:r>
        <w:t xml:space="preserve">МАДОУ «Детский сад №282» </w:t>
      </w:r>
      <w:r>
        <w:rPr>
          <w:color w:val="000000"/>
        </w:rPr>
        <w:t xml:space="preserve">должно быть обеспечено необходимым современным спортивным инвентарем в соответствии с реализуемой образовательной программой, в соответствии с выделяемыми Учредителем финансовыми средствами. 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11.5. В групповых помещениях  должна быть  инструкция:  по  технике безопасности  для воспитанников во время проведения физкультурных занятий, утренней гимнастики. 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11.6. В </w:t>
      </w:r>
      <w:r>
        <w:t xml:space="preserve">МАДОУ «Детский сад №282» </w:t>
      </w:r>
      <w:r>
        <w:rPr>
          <w:color w:val="000000"/>
        </w:rPr>
        <w:t>должен ежегодно составляться Акт испытания гимнастических  снарядов и оборудования (перед началом учебного года).</w:t>
      </w:r>
    </w:p>
    <w:p w:rsidR="00031613" w:rsidRDefault="00031613" w:rsidP="00BD68AA">
      <w:pPr>
        <w:shd w:val="clear" w:color="auto" w:fill="FFFFFF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12. Требования к организации безопасности во время выездных мероприятий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12.1. В </w:t>
      </w:r>
      <w:r>
        <w:t xml:space="preserve">МАДОУ «Детский сад №282» </w:t>
      </w:r>
      <w:r>
        <w:rPr>
          <w:color w:val="000000"/>
        </w:rPr>
        <w:t>должна быть разработана инструкция об охране жизни и здоровья воспитанников во время  организованной перевозки группы детей, в соответствии с которой требуется организовать выездные мероприятия, а также осуществлять перевозку на автобусе к месту проведения мероприятия (статья 22 Правил дорожного движения,  2014).</w:t>
      </w:r>
    </w:p>
    <w:p w:rsidR="00031613" w:rsidRPr="007F05D8" w:rsidRDefault="00031613" w:rsidP="00BD68AA">
      <w:pPr>
        <w:shd w:val="clear" w:color="auto" w:fill="FFFFFF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13.Требования к организации профилактики несчастных случаев с воспитанниками во время пребывания в </w:t>
      </w:r>
      <w:r w:rsidRPr="007F05D8">
        <w:rPr>
          <w:b/>
        </w:rPr>
        <w:t>МАДОУ «Детский сад №282»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b/>
          <w:bCs/>
          <w:color w:val="000000"/>
        </w:rPr>
        <w:t> </w:t>
      </w:r>
      <w:r>
        <w:rPr>
          <w:color w:val="000000"/>
        </w:rPr>
        <w:t xml:space="preserve">13.1. В </w:t>
      </w:r>
      <w:r>
        <w:t xml:space="preserve">МАДОУ «Детский сад №282» </w:t>
      </w:r>
      <w:r>
        <w:rPr>
          <w:color w:val="000000"/>
        </w:rPr>
        <w:t>должны реализовываться плановые мероприятия с воспитанниками по вопросу профилактики детского травматизма по причине ДТП.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13.2. В </w:t>
      </w:r>
      <w:r>
        <w:t xml:space="preserve">МАДОУ «Детский сад №282» </w:t>
      </w:r>
      <w:r>
        <w:rPr>
          <w:color w:val="000000"/>
        </w:rPr>
        <w:t>должен быть разработан, утвержден и согласован в установленном порядке Паспорт объекта системы социальной защиты населения.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13.3. При несчастном случае воспитатель (педагог его заменяющий) должен: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поддерживать основные жизненные функции пострадавшего ребенка до прибытия медицинского работника;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немедленно сообщить о случившемся администрации </w:t>
      </w:r>
      <w:r>
        <w:t>МАДОУ «Детский сад №282»</w:t>
      </w:r>
      <w:r>
        <w:rPr>
          <w:color w:val="000000"/>
        </w:rPr>
        <w:t>, медицинской сестре, родителям (законным представителям) воспитанника, вызвать «скорую помощь» и сопроводить воспитанника в травмпункт.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13.4.Для оказания первой помощи во время образовательного процесса необходимо иметь 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</w:t>
      </w:r>
      <w:r>
        <w:t xml:space="preserve">МАДОУ «Детский сад №282» </w:t>
      </w:r>
      <w:r>
        <w:rPr>
          <w:color w:val="000000"/>
        </w:rPr>
        <w:t xml:space="preserve">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К каждому средству, находящемуся в аптечке первой помощи, должна быть инструкция по применению. 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  <w:sz w:val="20"/>
          <w:szCs w:val="20"/>
        </w:rPr>
      </w:pP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  <w:r>
        <w:rPr>
          <w:b/>
          <w:spacing w:val="5"/>
        </w:rPr>
        <w:t>14. Требования к проведению санитарно-противоэпидемических и профилактических мероприятий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b/>
          <w:bCs/>
          <w:color w:val="000000"/>
        </w:rPr>
        <w:t> </w:t>
      </w:r>
      <w:r>
        <w:rPr>
          <w:color w:val="000000"/>
        </w:rPr>
        <w:t>14.1.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медицинские осмотры детей (в том числе на педикулез) при поступлении в </w:t>
      </w:r>
      <w:r>
        <w:t xml:space="preserve">МАДОУ «Детский сад №282» </w:t>
      </w:r>
      <w:r>
        <w:rPr>
          <w:color w:val="000000"/>
        </w:rPr>
        <w:t xml:space="preserve">с целью выявления больных. В случае обнаружения детей, пораженных педикулезом, их отправляют домой для санации. Прием детей после санации допускается в </w:t>
      </w:r>
      <w:r>
        <w:t xml:space="preserve">МАДОУ «Детский сад №282» </w:t>
      </w:r>
      <w:r>
        <w:rPr>
          <w:color w:val="000000"/>
        </w:rPr>
        <w:t>при наличии медицинской справки об отсутствии педикулеза; результаты осмотра заносят в специальный журнал;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работу по организации профилактических осмотров воспитанников и проведение профилактических прививок;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распределение детей на медицинские группы для занятий физическим воспитанием;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информирование руководителя </w:t>
      </w:r>
      <w:r>
        <w:t>МАДОУ «Детский сад №282»</w:t>
      </w:r>
      <w:r>
        <w:rPr>
          <w:color w:val="000000"/>
        </w:rPr>
        <w:t>, воспитателей о состоянии здоровья детей, рекомендуемом режиме для детей с отклонениями в состоянии здоровья;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организацию и контроль за проведением профилактических и санитарно-противоэпидемических мероприятий;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 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контроль за пищеблоком и питанием детей;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ведение медицинской документации.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В целях профилактики контагиозных гельминтозов (энтеробиоза и гименолепидоза) в </w:t>
      </w:r>
      <w:r>
        <w:t xml:space="preserve">МАДОУ «Детский сад №282»  </w:t>
      </w:r>
      <w:r>
        <w:rPr>
          <w:color w:val="000000"/>
        </w:rPr>
        <w:t xml:space="preserve">организуются и проводятся меры по предупреждению передачи возбудителя и оздоровлению источников инвазии. Выявление инвазированных контагиозных гельминтозами осуществляется одновременным однократным обследованием всех детей </w:t>
      </w:r>
      <w:r>
        <w:t xml:space="preserve">МАДОУ «Детский сад №282» </w:t>
      </w:r>
      <w:r>
        <w:rPr>
          <w:color w:val="000000"/>
        </w:rPr>
        <w:t xml:space="preserve"> один раз в год. Всех выявленных инвазированных регистрируют в журнале для инфекционных заболеваний и проводят медикаментозную терапию. При выявлении 20% и более инвазированных острицами среди детей проводят оздоровление всех детей и обслуживающего персонала </w:t>
      </w:r>
      <w:r>
        <w:t>МАДОУ «Детский сад №282»</w:t>
      </w:r>
      <w:r>
        <w:rPr>
          <w:color w:val="000000"/>
        </w:rPr>
        <w:t>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031613" w:rsidRDefault="00031613" w:rsidP="001A3888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 14.2. После перенесенного заболевания, а также отсутствия ребенка более 5 дней (за исключением выходных и праздничных дней) детей можно принять только при наличии справки с указанием диагноза, длительности заболевания и сведения об отсутствии контакта и инфекционным больным (действующие СанПиН, п. 11.3).</w:t>
      </w:r>
    </w:p>
    <w:p w:rsidR="00031613" w:rsidRPr="001A3888" w:rsidRDefault="00031613" w:rsidP="001A3888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</w:p>
    <w:p w:rsidR="00031613" w:rsidRDefault="00031613" w:rsidP="00BD68AA">
      <w:pPr>
        <w:shd w:val="clear" w:color="auto" w:fill="FFFFFF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15.Требования к обеспечению текущего контроля за состоянием здоровья  воспитанников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b/>
          <w:bCs/>
          <w:color w:val="000000"/>
        </w:rPr>
        <w:t> </w:t>
      </w:r>
      <w:r>
        <w:rPr>
          <w:color w:val="000000"/>
        </w:rPr>
        <w:t>15.1</w:t>
      </w:r>
      <w:r>
        <w:rPr>
          <w:color w:val="FF0000"/>
        </w:rPr>
        <w:t xml:space="preserve">. </w:t>
      </w:r>
      <w:r>
        <w:t xml:space="preserve">В МАДОУ «Детский сад №282» </w:t>
      </w:r>
      <w:r>
        <w:rPr>
          <w:color w:val="000000"/>
        </w:rPr>
        <w:t xml:space="preserve">с целью текущего контроля за состоянием здоровья воспитанников воспитателем и (или) медицинским работником должен проводиться ежедневный утренний прием, который заключается в опросе родителей (законных представителей) о состоянии здоровья детей. В случае показаний ребенку проводится термометрия. Выявленные больные дети или с подозрением на заболевание в </w:t>
      </w:r>
      <w:r>
        <w:t xml:space="preserve">МАДОУ «Детский сад №282» </w:t>
      </w:r>
      <w:r>
        <w:rPr>
          <w:color w:val="000000"/>
        </w:rPr>
        <w:t xml:space="preserve"> не принимаются. Заболевших в течение дня детей сотрудники  </w:t>
      </w:r>
      <w:r>
        <w:t xml:space="preserve">МАДОУ «Детский сад №282» </w:t>
      </w:r>
      <w:r>
        <w:rPr>
          <w:color w:val="000000"/>
        </w:rPr>
        <w:t>обязаны изолировать от здоровых детей до прихода родителей или до их госпитализации с обязательным информированием родителей (СанПиН).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15.2.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15.3. С целью предупреждения жестокого обращения в отношении несовершеннолетних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 В случае выявления таких фактов воспитатель обязан незамедлительно поставить в известность администрацию </w:t>
      </w:r>
      <w:r>
        <w:t>МАДОУ «Детский сад №282»</w:t>
      </w:r>
      <w:r>
        <w:rPr>
          <w:color w:val="000000"/>
        </w:rPr>
        <w:t xml:space="preserve">, медицинского работника для выяснения ими обстоятельств случившегося. Медицинский работник обязан провести визуальный осмотр ребенка, внести соответствующую запись в медицинскую карту ребенка. В случае, если усматривается факт жестокого обращения в отношении воспитанника, руководитель обязан вызвать полицию (ОПДН), информировать родителей (если случай не связан с жестоким обращением со стороны родителей), Учредителя, Прокуратуру (первично - по телефону, повторно - информационным письмом с подробным описанием случая, принятыми мерами). </w:t>
      </w:r>
      <w:r>
        <w:t xml:space="preserve">МАДОУ «Детский сад №282» </w:t>
      </w:r>
      <w:r>
        <w:rPr>
          <w:color w:val="000000"/>
        </w:rPr>
        <w:t>обязано сотрудничать с сотрудниками ОПДН 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15.4. </w:t>
      </w:r>
      <w:r>
        <w:t xml:space="preserve">МАДОУ «Детский сад №282» </w:t>
      </w:r>
      <w:r>
        <w:rPr>
          <w:color w:val="000000"/>
        </w:rPr>
        <w:t xml:space="preserve">обязано осуществлять деятельность по отслеживанию динамики показателей здоровья воспитанников, включать сведения о состоянии здоровья в ежегодный отчет  </w:t>
      </w:r>
      <w:r>
        <w:t>МАДОУ «Детский сад №282»</w:t>
      </w:r>
      <w:r>
        <w:rPr>
          <w:color w:val="000000"/>
        </w:rPr>
        <w:t>, доступный широкой общественности.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16.Требования к соблюдению государственных санитарно-эпидемиологических  правил и нормативов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16.1. В </w:t>
      </w:r>
      <w:r>
        <w:t xml:space="preserve">МАДОУ «Детский сад №282» </w:t>
      </w:r>
      <w:r>
        <w:rPr>
          <w:color w:val="000000"/>
        </w:rPr>
        <w:t>неукоснительно должны соблюдаться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16.2. Технические осмотры здания </w:t>
      </w:r>
      <w:r>
        <w:t xml:space="preserve">МАДОУ «Детский сад №282» </w:t>
      </w:r>
      <w:r>
        <w:rPr>
          <w:color w:val="000000"/>
        </w:rPr>
        <w:t>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 Необходимо осуществлять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Портреты, картины, огнетушители, шкафы, вешалки для одежды и полотенец должны прочно прикрепляться к полу или к стене. Колышки на вешалках должны быть устойчивыми.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16.3. В </w:t>
      </w:r>
      <w:r>
        <w:t xml:space="preserve">МАДОУ «Детский сад №282» </w:t>
      </w:r>
      <w:r>
        <w:rPr>
          <w:color w:val="000000"/>
        </w:rPr>
        <w:t>лестницы должны иметь высокие  перила    с    вертикальными,    часто расставленными планками.  Лестницы  на входах на  чердаках должны закрываться противопожарными люками.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16.4. Входные двери </w:t>
      </w:r>
      <w:r>
        <w:t xml:space="preserve">МАДОУ «Детский сад №282» </w:t>
      </w:r>
      <w:r>
        <w:rPr>
          <w:color w:val="000000"/>
        </w:rPr>
        <w:t>должны быть снабжены звонками (или кодовыми замками), иметь запор на высоте, недоступной ребенку, постоянно закрываться.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16.5. Все открывающиеся окна должны открываться внутрь, закрепляться крючками. Не следует употреблять в дверях пружины и блоки.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16.6. Не допускается сжигание мусора на территории </w:t>
      </w:r>
      <w:r>
        <w:t xml:space="preserve">МАДОУ «Детский сад №282» </w:t>
      </w:r>
      <w:r>
        <w:rPr>
          <w:color w:val="000000"/>
        </w:rPr>
        <w:t>или в непосредственной близости от него.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16.7. Участок </w:t>
      </w:r>
      <w:r>
        <w:t xml:space="preserve">МАДОУ «Детский сад №282» </w:t>
      </w:r>
      <w:r>
        <w:rPr>
          <w:color w:val="000000"/>
        </w:rPr>
        <w:t xml:space="preserve"> должен быть обнесен изгородью высотой не менее 2 (два) метра.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16.8.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16.9. 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с торчащими гвоздями,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16.10. Крыши всех построек на участке </w:t>
      </w:r>
      <w:r>
        <w:t xml:space="preserve">МАДОУ «Детский сад №282» </w:t>
      </w:r>
      <w:r>
        <w:rPr>
          <w:color w:val="000000"/>
        </w:rPr>
        <w:t>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от снега и льда и посыпать песком дорожки.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16.11. Следует постоянно следить за температурным режимом, влажностью воздуха, естественным и искусственным освещением групповых помещений.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16.12. В помещениях групповых и спальных комнат должны быть вывешены комнатные термометры для контроля температурного режима.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16.13. Не допускается использование переносных обогревательных приборов, а также обогревателей с инфракрасным излучением.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16.14. Сквозное проветривание проводится не менее 10 минут каждые 1.5 часа. В помещениях групповых и спальнях следует обеспечивать естественное сквозное или угловое проветривание. Проветривание через туалетные комнаты не допускается. В присутствии детей 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с прогулки или занятия.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16.15. Размещение аквариумов, животных и птиц в помещениях групповых не допускается.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16.16. 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16.17. Руководитель  </w:t>
      </w:r>
      <w:r>
        <w:t xml:space="preserve">МАДОУ «Детский сад №282» </w:t>
      </w:r>
      <w:r>
        <w:rPr>
          <w:color w:val="000000"/>
        </w:rPr>
        <w:t>является ответственным лицом за организацию и полноту выполнения настоящих требований, в том числе обеспечивает совместно с завхозом, медицинским персоналом: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наличие текста настоящего Положения и инструкции по охране жизни и здоровья воспитанников во время пребывания в </w:t>
      </w:r>
      <w:r>
        <w:t xml:space="preserve">МАДОУ «Детский сад №282» </w:t>
      </w:r>
      <w:r>
        <w:rPr>
          <w:color w:val="000000"/>
        </w:rPr>
        <w:t xml:space="preserve"> и доведение содержания Инструкции до работников </w:t>
      </w:r>
      <w:r>
        <w:t>МАДОУ «Детский сад №282»</w:t>
      </w:r>
      <w:r>
        <w:rPr>
          <w:color w:val="000000"/>
        </w:rPr>
        <w:t>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выполнение требований данного Положения и Инструкции всеми работниками </w:t>
      </w:r>
      <w:r>
        <w:t>МАДОУ «Детский сад №282»</w:t>
      </w:r>
      <w:r>
        <w:rPr>
          <w:color w:val="000000"/>
        </w:rPr>
        <w:t>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необходимые условия для соблюдения настоящих требований;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наличие личных медицинских книжек на каждого работника;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 своевременное прохождение работниками </w:t>
      </w:r>
      <w:r>
        <w:t xml:space="preserve">МАДОУ «Детский сад №282» </w:t>
      </w:r>
      <w:r>
        <w:rPr>
          <w:color w:val="000000"/>
        </w:rPr>
        <w:t xml:space="preserve"> периодических медицинских обследований, гигиенического воспитания и обучения;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>-  организацию мероприятий по дезинфекции, дезинсекции и дератизации;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- исправную работу технологического, холодильного и другого оборудования  </w:t>
      </w:r>
      <w:r>
        <w:t>МАДОУ «Детский сад №282»</w:t>
      </w:r>
      <w:r>
        <w:rPr>
          <w:color w:val="000000"/>
        </w:rPr>
        <w:t>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16.18. Медицинский персонал </w:t>
      </w:r>
      <w:r>
        <w:t xml:space="preserve">МАДОУ «Детский сад №282» </w:t>
      </w:r>
      <w:r>
        <w:rPr>
          <w:color w:val="000000"/>
        </w:rPr>
        <w:t>осуществляет повседневный контроль за соблюдением требований санитарных правил.</w:t>
      </w:r>
    </w:p>
    <w:p w:rsidR="00031613" w:rsidRDefault="00031613" w:rsidP="00BD68AA">
      <w:pPr>
        <w:shd w:val="clear" w:color="auto" w:fill="FFFFFF"/>
        <w:spacing w:line="276" w:lineRule="auto"/>
        <w:ind w:firstLine="450"/>
        <w:jc w:val="both"/>
        <w:rPr>
          <w:color w:val="000000"/>
        </w:rPr>
      </w:pPr>
      <w:r>
        <w:rPr>
          <w:color w:val="000000"/>
        </w:rPr>
        <w:t xml:space="preserve">16.19. За нарушение санитарного законодательства руководитель </w:t>
      </w:r>
      <w:r>
        <w:t>МАДОУ «Детский сад №282»</w:t>
      </w:r>
      <w:r>
        <w:rPr>
          <w:color w:val="000000"/>
        </w:rPr>
        <w:t>, а также должностные лица, нарушившие требования настоящих требований несут ответственность в порядке, установленном законодательством Российской Федерации.</w:t>
      </w:r>
    </w:p>
    <w:p w:rsidR="00031613" w:rsidRDefault="00031613" w:rsidP="00BD68AA">
      <w:pPr>
        <w:spacing w:line="276" w:lineRule="auto"/>
        <w:jc w:val="both"/>
        <w:rPr>
          <w:b/>
          <w:spacing w:val="5"/>
        </w:rPr>
      </w:pPr>
    </w:p>
    <w:p w:rsidR="00031613" w:rsidRPr="007F05D8" w:rsidRDefault="00031613" w:rsidP="00BD68AA">
      <w:pPr>
        <w:spacing w:line="276" w:lineRule="auto"/>
        <w:jc w:val="both"/>
        <w:rPr>
          <w:b/>
          <w:spacing w:val="5"/>
        </w:rPr>
      </w:pPr>
      <w:r>
        <w:rPr>
          <w:b/>
          <w:spacing w:val="5"/>
        </w:rPr>
        <w:t xml:space="preserve">17. Требования к расследованию и учету несчастных случаев с воспитанниками во время пребывания в </w:t>
      </w:r>
      <w:r w:rsidRPr="007F05D8">
        <w:rPr>
          <w:b/>
        </w:rPr>
        <w:t>МАДОУ «Детский сад №282»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17.1. В </w:t>
      </w:r>
      <w:r>
        <w:t xml:space="preserve">МАДОУ «Детский сад №282» </w:t>
      </w:r>
      <w:r>
        <w:rPr>
          <w:spacing w:val="5"/>
        </w:rPr>
        <w:t xml:space="preserve"> расследованию и учету подлежат несчастные случаи: травмы, острые отравления, возникшие после воздействия вредных и опасных факторов, травмы из-за нанесения телесных повреждений другим лицом, поражения молнией, повреждения в результате контакта с представителями фауны и флоры, а также иные повреждения здоровья при авариях и стихийных бедствиях, происшедшие во время образовательного процесса (п.4 ч.4 ст.41 273-ФЗ).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17.2. Несчастный случай, происшедший в </w:t>
      </w:r>
      <w:r>
        <w:t xml:space="preserve">МАДОУ «Детский сад №282» </w:t>
      </w:r>
      <w:r>
        <w:rPr>
          <w:spacing w:val="5"/>
        </w:rPr>
        <w:t>во время образовательного процесса, вызвавший у воспитанника потерю здоровья не менее одного дня в соответствии с медицинским заключением, должен оформляться актом формы Н-2. Оформленный Акт о несчастном случае с воспитанником должен соответствовать требованиям законодательства.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17.3. Все несчастные случаи, оформленные актом формы Н-2, должны обязательно регистрироваться в Журнале регистрации несчастных случаев с воспитанниками. Оформление и ведение Журнала регистрации несчастных случаев с воспитанниками должно осуществляться в соответствии с требованиями.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17.4. Администрация </w:t>
      </w:r>
      <w:r>
        <w:t xml:space="preserve">МАДОУ «Детский сад №282»  </w:t>
      </w:r>
      <w:r>
        <w:rPr>
          <w:spacing w:val="5"/>
        </w:rPr>
        <w:t>обязана выдать пострадавшему – его родителям (законным представителям) Акт формы Н-2 о несчастном случае не позднее трех дней с момента окончания по нему расследования.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17.5. В случае, если с воспитанником произошел несчастный случай, администрация </w:t>
      </w:r>
      <w:r>
        <w:t xml:space="preserve">МАДОУ «Детский сад №282» </w:t>
      </w:r>
      <w:r>
        <w:rPr>
          <w:spacing w:val="5"/>
        </w:rPr>
        <w:t xml:space="preserve"> проводит расследование обстоятельств несчастного случая с оформлением необходимых документов (приказов, актов и др.), информирует Учредителя, проводит внеплановый инструктаж с работниками </w:t>
      </w:r>
      <w:r>
        <w:t xml:space="preserve">МАДОУ «Детский сад №282» </w:t>
      </w:r>
      <w:r>
        <w:rPr>
          <w:spacing w:val="5"/>
        </w:rPr>
        <w:t xml:space="preserve">по соблюдению инструкции по охране жизни и здоровья воспитанников, незамедлительно принимает меры по устранению травмоопасных факторов, вносит запись в Журнал учета несчастных случаев воспитанников. Администрация </w:t>
      </w:r>
      <w:r>
        <w:t xml:space="preserve">МАДОУ «Детский сад №282» </w:t>
      </w:r>
      <w:r>
        <w:rPr>
          <w:spacing w:val="5"/>
        </w:rPr>
        <w:t>ежегодно представляет Учредителю отчет о несчастных случаях с воспитанниками во время образовательного процесса.</w:t>
      </w:r>
    </w:p>
    <w:p w:rsidR="00031613" w:rsidRDefault="00031613" w:rsidP="00BD68AA">
      <w:pPr>
        <w:spacing w:line="276" w:lineRule="auto"/>
        <w:ind w:left="-720"/>
        <w:rPr>
          <w:b/>
          <w:bCs/>
        </w:rPr>
      </w:pPr>
      <w:r>
        <w:rPr>
          <w:b/>
          <w:bCs/>
        </w:rPr>
        <w:t xml:space="preserve">           </w:t>
      </w:r>
    </w:p>
    <w:p w:rsidR="00031613" w:rsidRDefault="00031613" w:rsidP="00BD68AA">
      <w:pPr>
        <w:spacing w:line="276" w:lineRule="auto"/>
        <w:ind w:left="-720"/>
        <w:rPr>
          <w:b/>
          <w:bCs/>
          <w:spacing w:val="-5"/>
        </w:rPr>
      </w:pPr>
      <w:r>
        <w:rPr>
          <w:b/>
          <w:bCs/>
        </w:rPr>
        <w:t xml:space="preserve">            18. Заключительные положения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18.1. Настоящее положение вступает в действие с момента утверждения и издания приказа заведующего </w:t>
      </w:r>
      <w:r>
        <w:t>МАДОУ «Детский сад №282»</w:t>
      </w:r>
      <w:r>
        <w:rPr>
          <w:spacing w:val="5"/>
        </w:rPr>
        <w:t>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 xml:space="preserve">18.2. Изменения и дополнения вносятся в Положение по мере необходимости и подлежат утверждению заведующим </w:t>
      </w:r>
      <w:r>
        <w:t>МАДОУ «Детский сад №282».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  <w:r>
        <w:rPr>
          <w:spacing w:val="5"/>
        </w:rPr>
        <w:t>18.3. Срок действия данного Положения не ограничен. Положение действует до принятия нового.</w:t>
      </w:r>
    </w:p>
    <w:p w:rsidR="00031613" w:rsidRDefault="00031613" w:rsidP="00BD68AA">
      <w:pPr>
        <w:spacing w:line="276" w:lineRule="auto"/>
        <w:jc w:val="both"/>
        <w:rPr>
          <w:spacing w:val="5"/>
        </w:rPr>
      </w:pPr>
    </w:p>
    <w:p w:rsidR="00031613" w:rsidRDefault="00031613" w:rsidP="00BD68AA"/>
    <w:p w:rsidR="00031613" w:rsidRDefault="00031613">
      <w:bookmarkStart w:id="0" w:name="_GoBack"/>
      <w:bookmarkEnd w:id="0"/>
    </w:p>
    <w:sectPr w:rsidR="00031613" w:rsidSect="005453EE">
      <w:pgSz w:w="11906" w:h="16838"/>
      <w:pgMar w:top="1134" w:right="851" w:bottom="113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6023D"/>
    <w:multiLevelType w:val="hybridMultilevel"/>
    <w:tmpl w:val="37784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9692C"/>
    <w:multiLevelType w:val="hybridMultilevel"/>
    <w:tmpl w:val="3B04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8AA"/>
    <w:rsid w:val="00031613"/>
    <w:rsid w:val="001A3888"/>
    <w:rsid w:val="005453EE"/>
    <w:rsid w:val="007C0815"/>
    <w:rsid w:val="007F05D8"/>
    <w:rsid w:val="00A62FD6"/>
    <w:rsid w:val="00BD68AA"/>
    <w:rsid w:val="00C05D67"/>
    <w:rsid w:val="00CB5F8A"/>
    <w:rsid w:val="00E65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8A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D68AA"/>
    <w:pPr>
      <w:keepNext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D68AA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16</Pages>
  <Words>7162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</cp:lastModifiedBy>
  <cp:revision>2</cp:revision>
  <dcterms:created xsi:type="dcterms:W3CDTF">2016-04-12T09:40:00Z</dcterms:created>
  <dcterms:modified xsi:type="dcterms:W3CDTF">2016-04-12T10:28:00Z</dcterms:modified>
</cp:coreProperties>
</file>